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3330" w:rsidRDefault="000063C2" w:rsidP="003842EF"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1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4212590</wp:posOffset>
                </wp:positionV>
                <wp:extent cx="4229100" cy="217805"/>
                <wp:effectExtent l="2540" t="2540" r="0" b="0"/>
                <wp:wrapNone/>
                <wp:docPr id="5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2178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844" w:rsidRPr="00DA3F4C" w:rsidRDefault="00527844" w:rsidP="00F061E7">
                            <w:pPr>
                              <w:pStyle w:val="berschrift1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4" o:spid="_x0000_s1026" type="#_x0000_t202" style="position:absolute;left:0;text-align:left;margin-left:48.2pt;margin-top:331.7pt;width:333pt;height:17.1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vKyrQIAAKo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" filled="f" stroked="f">
                <v:textbox inset="0,0,0,0">
                  <w:txbxContent>
                    <w:p w:rsidR="00527844" w:rsidRPr="00DA3F4C" w:rsidRDefault="00527844" w:rsidP="00F061E7">
                      <w:pPr>
                        <w:pStyle w:val="berschrift1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1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4015740</wp:posOffset>
                </wp:positionV>
                <wp:extent cx="4229100" cy="457200"/>
                <wp:effectExtent l="2540" t="0" r="0" b="3810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291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27844" w:rsidRPr="00DA3F4C" w:rsidRDefault="00527844" w:rsidP="00F061E7">
                            <w:pPr>
                              <w:pStyle w:val="berschrift1"/>
                              <w:rPr>
                                <w:sz w:val="20"/>
                                <w:szCs w:val="20"/>
                              </w:rPr>
                            </w:pPr>
                            <w:bookmarkStart w:id="0" w:name="_Toc414261765"/>
                            <w:bookmarkStart w:id="1" w:name="_Toc414263285"/>
                            <w:r w:rsidRPr="00DA3F4C">
                              <w:rPr>
                                <w:sz w:val="20"/>
                                <w:szCs w:val="20"/>
                              </w:rPr>
                              <w:t>Albert-Ludwigs-Universität Freiburg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left:0;text-align:left;margin-left:48.2pt;margin-top:316.2pt;width:333pt;height:36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" filled="f" stroked="f">
                <v:textbox inset="0,0,0,0">
                  <w:txbxContent>
                    <w:p w:rsidR="00527844" w:rsidRPr="00DA3F4C" w:rsidRDefault="00527844" w:rsidP="00F061E7">
                      <w:pPr>
                        <w:pStyle w:val="berschrift1"/>
                        <w:rPr>
                          <w:sz w:val="20"/>
                          <w:szCs w:val="20"/>
                        </w:rPr>
                      </w:pPr>
                      <w:bookmarkStart w:id="2" w:name="_Toc414261765"/>
                      <w:bookmarkStart w:id="3" w:name="_Toc414263285"/>
                      <w:r w:rsidRPr="00DA3F4C">
                        <w:rPr>
                          <w:sz w:val="20"/>
                          <w:szCs w:val="20"/>
                        </w:rPr>
                        <w:t>Albert-Ludwigs-Universität Freiburg</w:t>
                      </w:r>
                      <w:bookmarkEnd w:id="2"/>
                      <w:bookmarkEnd w:id="3"/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061E7" w:rsidRDefault="00F061E7" w:rsidP="00F061E7">
      <w:pPr>
        <w:tabs>
          <w:tab w:val="left" w:pos="5670"/>
        </w:tabs>
      </w:pPr>
    </w:p>
    <w:p w:rsidR="00F061E7" w:rsidRPr="00F061E7" w:rsidRDefault="00F061E7" w:rsidP="00F061E7"/>
    <w:p w:rsidR="00F061E7" w:rsidRPr="00F061E7" w:rsidRDefault="000063C2" w:rsidP="003B46B6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3414395</wp:posOffset>
                </wp:positionV>
                <wp:extent cx="4800600" cy="1610995"/>
                <wp:effectExtent l="2540" t="4445" r="0" b="3810"/>
                <wp:wrapNone/>
                <wp:docPr id="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1610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46B6" w:rsidRDefault="003B46B6" w:rsidP="00F771BA">
                            <w:pPr>
                              <w:pStyle w:val="01HeadlineInnenseiten22pt8"/>
                              <w:tabs>
                                <w:tab w:val="left" w:pos="3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 xml:space="preserve">Abteilung Lehrentwicklung </w:t>
                            </w:r>
                          </w:p>
                          <w:p w:rsidR="003B46B6" w:rsidRDefault="003B46B6" w:rsidP="00F771BA">
                            <w:pPr>
                              <w:pStyle w:val="01HeadlineInnenseiten22pt8"/>
                              <w:tabs>
                                <w:tab w:val="left" w:pos="3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Qualitätsmanagement in Studium und Lehre</w:t>
                            </w:r>
                          </w:p>
                          <w:p w:rsidR="0095507C" w:rsidRDefault="0095507C" w:rsidP="00F771BA">
                            <w:pPr>
                              <w:pStyle w:val="01HeadlineInnenseiten22pt8"/>
                              <w:tabs>
                                <w:tab w:val="left" w:pos="380"/>
                              </w:tabs>
                              <w:spacing w:line="360" w:lineRule="auto"/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QMLehre@zv.uni-freiburg.de</w:t>
                            </w:r>
                          </w:p>
                          <w:p w:rsidR="003B46B6" w:rsidRPr="003B46B6" w:rsidRDefault="003B46B6" w:rsidP="00F771BA">
                            <w:pPr>
                              <w:pStyle w:val="01HeadlineInnenseiten22pt8"/>
                              <w:tabs>
                                <w:tab w:val="left" w:pos="380"/>
                              </w:tabs>
                              <w:spacing w:line="360" w:lineRule="auto"/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FFFFFF"/>
                                <w:spacing w:val="2"/>
                                <w:sz w:val="20"/>
                                <w:szCs w:val="20"/>
                              </w:rPr>
                              <w:t>www.uni-freiburg.de/go/qmlehre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28" type="#_x0000_t202" style="position:absolute;left:0;text-align:left;margin-left:48.2pt;margin-top:268.85pt;width:378pt;height:126.8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" filled="f" stroked="f">
                <v:textbox inset="0,0,0,0">
                  <w:txbxContent>
                    <w:p w:rsidR="003B46B6" w:rsidRDefault="003B46B6" w:rsidP="00F771BA">
                      <w:pPr>
                        <w:pStyle w:val="01HeadlineInnenseiten22pt8"/>
                        <w:tabs>
                          <w:tab w:val="left" w:pos="38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  <w:t xml:space="preserve">Abteilung Lehrentwicklung </w:t>
                      </w:r>
                    </w:p>
                    <w:p w:rsidR="003B46B6" w:rsidRDefault="003B46B6" w:rsidP="00F771BA">
                      <w:pPr>
                        <w:pStyle w:val="01HeadlineInnenseiten22pt8"/>
                        <w:tabs>
                          <w:tab w:val="left" w:pos="38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  <w:t>Qualitätsmanagement in Studium und Lehre</w:t>
                      </w:r>
                    </w:p>
                    <w:p w:rsidR="0095507C" w:rsidRDefault="0095507C" w:rsidP="00F771BA">
                      <w:pPr>
                        <w:pStyle w:val="01HeadlineInnenseiten22pt8"/>
                        <w:tabs>
                          <w:tab w:val="left" w:pos="380"/>
                        </w:tabs>
                        <w:spacing w:line="360" w:lineRule="auto"/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  <w:t>QMLehre@zv.uni-freiburg.de</w:t>
                      </w:r>
                    </w:p>
                    <w:p w:rsidR="003B46B6" w:rsidRPr="003B46B6" w:rsidRDefault="003B46B6" w:rsidP="00F771BA">
                      <w:pPr>
                        <w:pStyle w:val="01HeadlineInnenseiten22pt8"/>
                        <w:tabs>
                          <w:tab w:val="left" w:pos="380"/>
                        </w:tabs>
                        <w:spacing w:line="360" w:lineRule="auto"/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FFFFFF"/>
                          <w:spacing w:val="2"/>
                          <w:sz w:val="20"/>
                          <w:szCs w:val="20"/>
                        </w:rPr>
                        <w:t>www.uni-freiburg.de/go/qmlehre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page">
                  <wp:posOffset>612140</wp:posOffset>
                </wp:positionH>
                <wp:positionV relativeFrom="page">
                  <wp:posOffset>1080135</wp:posOffset>
                </wp:positionV>
                <wp:extent cx="4800600" cy="2085340"/>
                <wp:effectExtent l="2540" t="3810" r="0" b="0"/>
                <wp:wrapNone/>
                <wp:docPr id="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0600" cy="2085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63C2" w:rsidRDefault="000063C2" w:rsidP="003B46B6">
                            <w:pPr>
                              <w:pStyle w:val="01HeadlineInnenseiten22pt8"/>
                              <w:tabs>
                                <w:tab w:val="left" w:pos="380"/>
                              </w:tabs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</w:pPr>
                            <w:bookmarkStart w:id="4" w:name="_Toc414261767"/>
                            <w:bookmarkStart w:id="5" w:name="_Toc414263287"/>
                            <w:r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  <w:t>M</w:t>
                            </w:r>
                            <w:r w:rsidR="00BB767B"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  <w:t>onitoring D:</w:t>
                            </w:r>
                            <w:r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bookmarkEnd w:id="4"/>
                          <w:bookmarkEnd w:id="5"/>
                          <w:p w:rsidR="00BB767B" w:rsidRPr="00BB767B" w:rsidRDefault="00BB767B" w:rsidP="00BB767B">
                            <w:pPr>
                              <w:pStyle w:val="01HeadlineInnenseiten22pt8"/>
                              <w:tabs>
                                <w:tab w:val="left" w:pos="380"/>
                              </w:tabs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</w:pPr>
                            <w:r w:rsidRPr="00BB767B"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  <w:t>Fakultätsintern</w:t>
                            </w:r>
                            <w:r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  <w:t>es Monitoring von Studiengängen</w:t>
                            </w:r>
                          </w:p>
                          <w:p w:rsidR="00527844" w:rsidRPr="003B46B6" w:rsidRDefault="00BB767B" w:rsidP="00BB767B">
                            <w:pPr>
                              <w:pStyle w:val="01HeadlineInnenseiten22pt8"/>
                              <w:tabs>
                                <w:tab w:val="left" w:pos="380"/>
                              </w:tabs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</w:pPr>
                            <w:r w:rsidRPr="00BB767B">
                              <w:rPr>
                                <w:color w:val="FFFFFF"/>
                                <w:spacing w:val="6"/>
                                <w:sz w:val="56"/>
                                <w:szCs w:val="56"/>
                              </w:rPr>
                              <w:t>Beispiel für die Dokumentation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029" type="#_x0000_t202" style="position:absolute;left:0;text-align:left;margin-left:48.2pt;margin-top:85.05pt;width:378pt;height:164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" filled="f" stroked="f">
                <v:textbox inset="0,0,0,0">
                  <w:txbxContent>
                    <w:p w:rsidR="000063C2" w:rsidRDefault="000063C2" w:rsidP="003B46B6">
                      <w:pPr>
                        <w:pStyle w:val="01HeadlineInnenseiten22pt8"/>
                        <w:tabs>
                          <w:tab w:val="left" w:pos="380"/>
                        </w:tabs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</w:pPr>
                      <w:bookmarkStart w:id="6" w:name="_Toc414261767"/>
                      <w:bookmarkStart w:id="7" w:name="_Toc414263287"/>
                      <w:r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  <w:t>M</w:t>
                      </w:r>
                      <w:r w:rsidR="00BB767B"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  <w:t>onitoring D:</w:t>
                      </w:r>
                      <w:r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  <w:t xml:space="preserve"> </w:t>
                      </w:r>
                    </w:p>
                    <w:bookmarkEnd w:id="6"/>
                    <w:bookmarkEnd w:id="7"/>
                    <w:p w:rsidR="00BB767B" w:rsidRPr="00BB767B" w:rsidRDefault="00BB767B" w:rsidP="00BB767B">
                      <w:pPr>
                        <w:pStyle w:val="01HeadlineInnenseiten22pt8"/>
                        <w:tabs>
                          <w:tab w:val="left" w:pos="380"/>
                        </w:tabs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</w:pPr>
                      <w:r w:rsidRPr="00BB767B"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  <w:t>Fakultätsintern</w:t>
                      </w:r>
                      <w:r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  <w:t>es Monitoring von Studiengängen</w:t>
                      </w:r>
                    </w:p>
                    <w:p w:rsidR="00527844" w:rsidRPr="003B46B6" w:rsidRDefault="00BB767B" w:rsidP="00BB767B">
                      <w:pPr>
                        <w:pStyle w:val="01HeadlineInnenseiten22pt8"/>
                        <w:tabs>
                          <w:tab w:val="left" w:pos="380"/>
                        </w:tabs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</w:pPr>
                      <w:r w:rsidRPr="00BB767B">
                        <w:rPr>
                          <w:color w:val="FFFFFF"/>
                          <w:spacing w:val="6"/>
                          <w:sz w:val="56"/>
                          <w:szCs w:val="56"/>
                        </w:rPr>
                        <w:t>Beispiel für die Dokumentation</w:t>
                      </w:r>
                    </w:p>
                  </w:txbxContent>
                </v:textbox>
                <w10:wrap anchorx="page" anchory="page"/>
                <w10:anchorlock/>
              </v:shape>
            </w:pict>
          </mc:Fallback>
        </mc:AlternateContent>
      </w:r>
    </w:p>
    <w:p w:rsidR="00F061E7" w:rsidRPr="00F061E7" w:rsidRDefault="00F061E7" w:rsidP="00F061E7"/>
    <w:p w:rsidR="00F061E7" w:rsidRPr="00F061E7" w:rsidRDefault="00F061E7" w:rsidP="00F061E7"/>
    <w:p w:rsidR="00F061E7" w:rsidRPr="00F061E7" w:rsidRDefault="00F061E7" w:rsidP="00F061E7"/>
    <w:p w:rsidR="00F061E7" w:rsidRPr="00F061E7" w:rsidRDefault="00F061E7" w:rsidP="00F061E7"/>
    <w:p w:rsidR="00F061E7" w:rsidRPr="00F061E7" w:rsidRDefault="00F061E7" w:rsidP="00F061E7"/>
    <w:p w:rsidR="00F061E7" w:rsidRPr="00F061E7" w:rsidRDefault="00F061E7" w:rsidP="00F061E7"/>
    <w:p w:rsidR="00F061E7" w:rsidRPr="00F061E7" w:rsidRDefault="00F061E7" w:rsidP="00F061E7"/>
    <w:p w:rsidR="00F061E7" w:rsidRPr="00F061E7" w:rsidRDefault="00F061E7" w:rsidP="00F061E7"/>
    <w:p w:rsidR="00F061E7" w:rsidRDefault="00F061E7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Default="00FA5DB9" w:rsidP="00F061E7"/>
    <w:p w:rsidR="00FA5DB9" w:rsidRPr="00F061E7" w:rsidRDefault="00FA5DB9" w:rsidP="00F061E7"/>
    <w:p w:rsidR="00F061E7" w:rsidRPr="00F061E7" w:rsidRDefault="00F061E7" w:rsidP="00F061E7"/>
    <w:p w:rsidR="00FA5DB9" w:rsidRDefault="00FA5DB9" w:rsidP="00FA5DB9">
      <w:pPr>
        <w:spacing w:line="240" w:lineRule="auto"/>
        <w:jc w:val="left"/>
      </w:pPr>
    </w:p>
    <w:p w:rsidR="00FA5DB9" w:rsidRDefault="00FA5DB9">
      <w:pPr>
        <w:spacing w:line="240" w:lineRule="auto"/>
        <w:jc w:val="left"/>
      </w:pPr>
      <w:r>
        <w:br w:type="page"/>
      </w:r>
    </w:p>
    <w:p w:rsidR="00FA5DB9" w:rsidRDefault="00FA5DB9" w:rsidP="00FA5DB9">
      <w:pPr>
        <w:spacing w:line="240" w:lineRule="auto"/>
        <w:jc w:val="left"/>
        <w:sectPr w:rsidR="00FA5DB9" w:rsidSect="000F621E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38" w:code="9"/>
          <w:pgMar w:top="1644" w:right="1418" w:bottom="1219" w:left="1418" w:header="709" w:footer="709" w:gutter="0"/>
          <w:cols w:space="708"/>
          <w:titlePg/>
          <w:docGrid w:linePitch="360"/>
        </w:sectPr>
      </w:pPr>
    </w:p>
    <w:p w:rsidR="00631C72" w:rsidRPr="00A71337" w:rsidRDefault="00631C72" w:rsidP="00C30789">
      <w:pPr>
        <w:pStyle w:val="Body1"/>
        <w:tabs>
          <w:tab w:val="left" w:pos="1842"/>
          <w:tab w:val="center" w:pos="4864"/>
        </w:tabs>
        <w:spacing w:line="360" w:lineRule="auto"/>
        <w:jc w:val="both"/>
        <w:rPr>
          <w:rFonts w:ascii="Arial" w:hAnsi="Arial" w:cs="Arial"/>
          <w:b/>
          <w:sz w:val="22"/>
          <w:szCs w:val="22"/>
        </w:rPr>
      </w:pPr>
    </w:p>
    <w:p w:rsidR="00631C72" w:rsidRDefault="00631C72" w:rsidP="00BB1890">
      <w:pPr>
        <w:spacing w:line="360" w:lineRule="auto"/>
        <w:jc w:val="center"/>
        <w:rPr>
          <w:rFonts w:cs="Arial"/>
          <w:b/>
        </w:rPr>
      </w:pPr>
    </w:p>
    <w:p w:rsidR="00631C72" w:rsidRDefault="00631C72" w:rsidP="00BB1890">
      <w:pPr>
        <w:spacing w:line="360" w:lineRule="auto"/>
        <w:jc w:val="center"/>
        <w:rPr>
          <w:rFonts w:cs="Arial"/>
        </w:rPr>
      </w:pPr>
      <w:r>
        <w:rPr>
          <w:rFonts w:cs="Arial"/>
        </w:rPr>
        <w:t>Fakultät:</w:t>
      </w: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Sitzungstermin:</w:t>
      </w: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TOP: „</w:t>
      </w:r>
      <w:proofErr w:type="spellStart"/>
      <w:r>
        <w:rPr>
          <w:rFonts w:cs="Arial"/>
        </w:rPr>
        <w:t>Studiengangsmonitoring</w:t>
      </w:r>
      <w:proofErr w:type="spellEnd"/>
      <w:r>
        <w:rPr>
          <w:rFonts w:cs="Arial"/>
        </w:rPr>
        <w:t>“</w:t>
      </w: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Anwesende: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Betrachtungszeitraum:</w:t>
      </w: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 xml:space="preserve">Betrachtete Studiengänge: </w:t>
      </w: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  <w:b/>
        </w:rPr>
        <w:br w:type="page"/>
      </w:r>
      <w:r w:rsidRPr="00BD3D0E">
        <w:rPr>
          <w:rFonts w:cs="Arial"/>
          <w:b/>
        </w:rPr>
        <w:lastRenderedPageBreak/>
        <w:t>Lehrveranstaltungsevaluation</w:t>
      </w:r>
    </w:p>
    <w:p w:rsidR="00631C72" w:rsidRPr="00110957" w:rsidRDefault="00631C72" w:rsidP="00BD3D0E">
      <w:pPr>
        <w:spacing w:line="360" w:lineRule="auto"/>
        <w:rPr>
          <w:rFonts w:cs="Arial"/>
          <w:i/>
          <w:color w:val="D9D9D9"/>
        </w:rPr>
      </w:pPr>
      <w:r w:rsidRPr="00110957">
        <w:rPr>
          <w:rFonts w:cs="Arial"/>
          <w:i/>
          <w:color w:val="D9D9D9"/>
        </w:rPr>
        <w:t xml:space="preserve">Datenbasis: Gesamtbericht Lehrveranstaltungsevaluation; Analysetabelle </w:t>
      </w:r>
      <w:proofErr w:type="spellStart"/>
      <w:r w:rsidRPr="00110957">
        <w:rPr>
          <w:rFonts w:cs="Arial"/>
          <w:i/>
          <w:color w:val="D9D9D9"/>
        </w:rPr>
        <w:t>Studiendekan</w:t>
      </w:r>
      <w:r>
        <w:rPr>
          <w:rFonts w:cs="Arial"/>
          <w:i/>
          <w:color w:val="D9D9D9"/>
        </w:rPr>
        <w:t>_inn</w:t>
      </w:r>
      <w:r w:rsidRPr="00110957">
        <w:rPr>
          <w:rFonts w:cs="Arial"/>
          <w:i/>
          <w:color w:val="D9D9D9"/>
        </w:rPr>
        <w:t>e</w:t>
      </w:r>
      <w:r>
        <w:rPr>
          <w:rFonts w:cs="Arial"/>
          <w:i/>
          <w:color w:val="D9D9D9"/>
        </w:rPr>
        <w:t>n</w:t>
      </w:r>
      <w:proofErr w:type="spellEnd"/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Geplante Anzahl der Evaluationen der letzten beiden Semester: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Rücklauf: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Anzahl nicht-evaluierter Veranstaltungen (n=0):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Gründe für Nicht-Evaluation: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 xml:space="preserve">Wie hoch ist der Anteil besonders positiv bewerteter Veranstaltungen? Können daraus Best-Practices </w:t>
      </w: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abgeleitet werden?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FC0379">
      <w:pPr>
        <w:spacing w:line="360" w:lineRule="auto"/>
        <w:rPr>
          <w:rFonts w:cs="Arial"/>
        </w:rPr>
      </w:pPr>
      <w:r>
        <w:rPr>
          <w:rFonts w:cs="Arial"/>
        </w:rPr>
        <w:t>Wie hoch ist der Anteil besonders kritisch bewerteter Veranstaltungen? Welche Begründungen werden angeführt? Welche Maßnahmen  werden abgeleitet?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Bemerkungen/Maßnahmen/Vergleich mit vorherigem Betrachtungszeitraum:</w:t>
      </w:r>
    </w:p>
    <w:p w:rsidR="00631C72" w:rsidRDefault="00631C72" w:rsidP="00BD3D0E">
      <w:pPr>
        <w:spacing w:line="360" w:lineRule="auto"/>
        <w:ind w:left="720"/>
        <w:rPr>
          <w:rFonts w:cs="Arial"/>
        </w:rPr>
      </w:pPr>
    </w:p>
    <w:p w:rsidR="00631C72" w:rsidRPr="00BD3D0E" w:rsidRDefault="00631C72" w:rsidP="003C3E9F">
      <w:pPr>
        <w:spacing w:line="360" w:lineRule="auto"/>
        <w:rPr>
          <w:rFonts w:cs="Arial"/>
          <w:b/>
        </w:rPr>
      </w:pPr>
      <w:r w:rsidRPr="00BD3D0E">
        <w:rPr>
          <w:rFonts w:cs="Arial"/>
          <w:b/>
        </w:rPr>
        <w:br w:type="page"/>
      </w:r>
      <w:r w:rsidRPr="00BD3D0E">
        <w:rPr>
          <w:rFonts w:cs="Arial"/>
          <w:b/>
        </w:rPr>
        <w:lastRenderedPageBreak/>
        <w:t xml:space="preserve">Auslastung der </w:t>
      </w:r>
      <w:r>
        <w:rPr>
          <w:rFonts w:cs="Arial"/>
          <w:b/>
        </w:rPr>
        <w:t xml:space="preserve">Studiengänge, </w:t>
      </w:r>
      <w:r w:rsidRPr="00BD3D0E">
        <w:rPr>
          <w:rFonts w:cs="Arial"/>
          <w:b/>
        </w:rPr>
        <w:t xml:space="preserve">Studienverlauf und </w:t>
      </w:r>
      <w:r>
        <w:rPr>
          <w:rFonts w:cs="Arial"/>
          <w:b/>
        </w:rPr>
        <w:t>-</w:t>
      </w:r>
      <w:r w:rsidRPr="00BD3D0E">
        <w:rPr>
          <w:rFonts w:cs="Arial"/>
          <w:b/>
        </w:rPr>
        <w:t xml:space="preserve">erfolg </w:t>
      </w:r>
      <w:r>
        <w:rPr>
          <w:rFonts w:cs="Arial"/>
          <w:b/>
        </w:rPr>
        <w:t>der</w:t>
      </w:r>
      <w:r w:rsidRPr="00BD3D0E">
        <w:rPr>
          <w:rFonts w:cs="Arial"/>
          <w:b/>
        </w:rPr>
        <w:t xml:space="preserve"> Studierende</w:t>
      </w:r>
      <w:r>
        <w:rPr>
          <w:rFonts w:cs="Arial"/>
          <w:b/>
        </w:rPr>
        <w:t>n und</w:t>
      </w:r>
      <w:r w:rsidRPr="00BD3D0E">
        <w:rPr>
          <w:rFonts w:cs="Arial"/>
          <w:b/>
        </w:rPr>
        <w:t xml:space="preserve"> </w:t>
      </w:r>
      <w:proofErr w:type="spellStart"/>
      <w:r w:rsidRPr="00BD3D0E">
        <w:rPr>
          <w:rFonts w:cs="Arial"/>
          <w:b/>
        </w:rPr>
        <w:t>Absolvent_innen</w:t>
      </w:r>
      <w:proofErr w:type="spellEnd"/>
    </w:p>
    <w:p w:rsidR="00631C72" w:rsidRDefault="00631C72" w:rsidP="00BD3D0E">
      <w:pPr>
        <w:spacing w:line="360" w:lineRule="auto"/>
        <w:rPr>
          <w:rFonts w:cs="Arial"/>
          <w:i/>
          <w:color w:val="D9D9D9"/>
        </w:rPr>
      </w:pPr>
      <w:r w:rsidRPr="00BD3D0E">
        <w:rPr>
          <w:rFonts w:cs="Arial"/>
          <w:i/>
          <w:color w:val="D9D9D9"/>
        </w:rPr>
        <w:t xml:space="preserve">Datenbasis: </w:t>
      </w:r>
      <w:r>
        <w:rPr>
          <w:rFonts w:cs="Arial"/>
          <w:i/>
          <w:color w:val="D9D9D9"/>
        </w:rPr>
        <w:t xml:space="preserve">Monitoringbericht: Lehrangebot und Auslastung + Studierende und </w:t>
      </w:r>
      <w:proofErr w:type="spellStart"/>
      <w:r>
        <w:rPr>
          <w:rFonts w:cs="Arial"/>
          <w:i/>
          <w:color w:val="D9D9D9"/>
        </w:rPr>
        <w:t>Absolvent_innen</w:t>
      </w:r>
      <w:proofErr w:type="spellEnd"/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 xml:space="preserve">Einschätzung der </w:t>
      </w:r>
      <w:proofErr w:type="spellStart"/>
      <w:r>
        <w:rPr>
          <w:rFonts w:cs="Arial"/>
        </w:rPr>
        <w:t>jew</w:t>
      </w:r>
      <w:proofErr w:type="spellEnd"/>
      <w:r>
        <w:rPr>
          <w:rFonts w:cs="Arial"/>
        </w:rPr>
        <w:t>. Lehreinheit: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Bedeutende Abweichungen von Erwartungen oder vorherigem Betrachtungszeitraum: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Pr="00BD3D0E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Ggf. Maßnahmen und Rückschau auf Wirksamkeit früherer Maßnahmen: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Pr="00BD3D0E" w:rsidRDefault="00631C72" w:rsidP="009D7706">
      <w:pPr>
        <w:spacing w:line="360" w:lineRule="auto"/>
        <w:rPr>
          <w:rFonts w:cs="Arial"/>
          <w:b/>
        </w:rPr>
      </w:pPr>
      <w:r w:rsidRPr="00BD3D0E">
        <w:rPr>
          <w:rFonts w:cs="Arial"/>
          <w:b/>
        </w:rPr>
        <w:br w:type="page"/>
      </w:r>
      <w:r w:rsidRPr="00BD3D0E" w:rsidDel="003C3E9F">
        <w:rPr>
          <w:rFonts w:cs="Arial"/>
          <w:b/>
        </w:rPr>
        <w:lastRenderedPageBreak/>
        <w:t xml:space="preserve"> </w:t>
      </w:r>
      <w:r w:rsidRPr="009D7706">
        <w:rPr>
          <w:rFonts w:cs="Arial"/>
          <w:u w:val="single"/>
        </w:rPr>
        <w:t>Optional:</w:t>
      </w:r>
      <w:r>
        <w:rPr>
          <w:rFonts w:cs="Arial"/>
        </w:rPr>
        <w:t xml:space="preserve"> </w:t>
      </w:r>
      <w:r w:rsidRPr="00BD3D0E">
        <w:rPr>
          <w:rFonts w:cs="Arial"/>
          <w:b/>
        </w:rPr>
        <w:t xml:space="preserve">Befragung der Studierenden oder Befragung der </w:t>
      </w:r>
      <w:proofErr w:type="spellStart"/>
      <w:r w:rsidRPr="00BD3D0E">
        <w:rPr>
          <w:rFonts w:cs="Arial"/>
          <w:b/>
        </w:rPr>
        <w:t>Absolvent_innen</w:t>
      </w:r>
      <w:proofErr w:type="spellEnd"/>
      <w:r w:rsidRPr="00BD3D0E">
        <w:rPr>
          <w:rFonts w:cs="Arial"/>
          <w:b/>
        </w:rPr>
        <w:t xml:space="preserve"> </w:t>
      </w:r>
    </w:p>
    <w:p w:rsidR="00631C72" w:rsidRPr="00BD3D0E" w:rsidRDefault="00631C72" w:rsidP="00BD3D0E">
      <w:pPr>
        <w:spacing w:line="360" w:lineRule="auto"/>
        <w:rPr>
          <w:rFonts w:cs="Arial"/>
          <w:i/>
          <w:color w:val="D9D9D9"/>
        </w:rPr>
      </w:pPr>
      <w:r w:rsidRPr="00BD3D0E">
        <w:rPr>
          <w:rFonts w:cs="Arial"/>
          <w:i/>
          <w:color w:val="D9D9D9"/>
        </w:rPr>
        <w:t xml:space="preserve">Datenbasis: </w:t>
      </w:r>
      <w:r>
        <w:rPr>
          <w:rFonts w:cs="Arial"/>
          <w:i/>
          <w:color w:val="D9D9D9"/>
        </w:rPr>
        <w:t xml:space="preserve">Lehreinheitsbericht der </w:t>
      </w:r>
      <w:proofErr w:type="spellStart"/>
      <w:r>
        <w:rPr>
          <w:rFonts w:cs="Arial"/>
          <w:i/>
          <w:color w:val="D9D9D9"/>
        </w:rPr>
        <w:t>jew</w:t>
      </w:r>
      <w:proofErr w:type="spellEnd"/>
      <w:r>
        <w:rPr>
          <w:rFonts w:cs="Arial"/>
          <w:i/>
          <w:color w:val="D9D9D9"/>
        </w:rPr>
        <w:t>. Befragungen</w:t>
      </w: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 xml:space="preserve">Einschätzung der </w:t>
      </w:r>
      <w:proofErr w:type="spellStart"/>
      <w:r>
        <w:rPr>
          <w:rFonts w:cs="Arial"/>
        </w:rPr>
        <w:t>jew</w:t>
      </w:r>
      <w:proofErr w:type="spellEnd"/>
      <w:r>
        <w:rPr>
          <w:rFonts w:cs="Arial"/>
        </w:rPr>
        <w:t>. Lehreinheit: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Bedeutende Abweichungen von Erwartungen oder vorherigem Betrachtungszeitraum:</w:t>
      </w:r>
    </w:p>
    <w:p w:rsidR="00631C72" w:rsidRDefault="00631C72" w:rsidP="00BD3D0E">
      <w:pPr>
        <w:spacing w:line="360" w:lineRule="auto"/>
        <w:rPr>
          <w:rFonts w:cs="Arial"/>
        </w:rPr>
      </w:pPr>
    </w:p>
    <w:p w:rsidR="00631C72" w:rsidRPr="00BD3D0E" w:rsidRDefault="00631C72" w:rsidP="00BD3D0E">
      <w:pPr>
        <w:spacing w:line="360" w:lineRule="auto"/>
        <w:rPr>
          <w:rFonts w:cs="Arial"/>
        </w:rPr>
      </w:pPr>
      <w:r>
        <w:rPr>
          <w:rFonts w:cs="Arial"/>
        </w:rPr>
        <w:t>Maßnahmen und Rückschau auf Wirksamkeit früherer Maßnahmen:</w:t>
      </w:r>
    </w:p>
    <w:p w:rsidR="00631C72" w:rsidRDefault="00631C72" w:rsidP="00BD3D0E">
      <w:pPr>
        <w:spacing w:line="360" w:lineRule="auto"/>
        <w:ind w:left="720"/>
        <w:rPr>
          <w:rFonts w:cs="Arial"/>
        </w:rPr>
      </w:pPr>
    </w:p>
    <w:p w:rsidR="00631C72" w:rsidRPr="00BD3D0E" w:rsidRDefault="00631C72" w:rsidP="009F686F">
      <w:pPr>
        <w:spacing w:line="360" w:lineRule="auto"/>
        <w:rPr>
          <w:rFonts w:cs="Arial"/>
          <w:i/>
          <w:color w:val="D9D9D9"/>
        </w:rPr>
      </w:pPr>
    </w:p>
    <w:p w:rsidR="00631C72" w:rsidRDefault="00631C72" w:rsidP="00B90492">
      <w:pPr>
        <w:spacing w:line="360" w:lineRule="auto"/>
        <w:rPr>
          <w:rFonts w:cs="Arial"/>
          <w:b/>
        </w:rPr>
      </w:pPr>
      <w:r>
        <w:rPr>
          <w:rFonts w:cs="Arial"/>
          <w:b/>
        </w:rPr>
        <w:br w:type="page"/>
      </w:r>
      <w:r w:rsidRPr="00BE4805">
        <w:rPr>
          <w:rFonts w:cs="Arial"/>
          <w:b/>
        </w:rPr>
        <w:lastRenderedPageBreak/>
        <w:t xml:space="preserve">Gesamtschau: </w:t>
      </w:r>
    </w:p>
    <w:p w:rsidR="00631C72" w:rsidRPr="00BE4805" w:rsidRDefault="00631C72" w:rsidP="00B90492">
      <w:pPr>
        <w:spacing w:line="360" w:lineRule="auto"/>
        <w:rPr>
          <w:rFonts w:cs="Arial"/>
          <w:b/>
        </w:rPr>
      </w:pPr>
      <w:r w:rsidRPr="00BE4805">
        <w:rPr>
          <w:rFonts w:cs="Arial"/>
          <w:b/>
        </w:rPr>
        <w:t>Abschließende Bewertung der Qualität in Studium und Lehre und Besonderheiten</w:t>
      </w:r>
    </w:p>
    <w:p w:rsidR="00631C72" w:rsidRDefault="00631C72" w:rsidP="009721D0">
      <w:pPr>
        <w:spacing w:line="360" w:lineRule="auto"/>
        <w:rPr>
          <w:rFonts w:cs="Arial"/>
        </w:rPr>
      </w:pPr>
      <w:r>
        <w:rPr>
          <w:rFonts w:cs="Arial"/>
        </w:rPr>
        <w:t>Abschließende Bewertung der Qualität in Studium und Lehre und Besonderheiten</w:t>
      </w: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  <w:r>
        <w:rPr>
          <w:rFonts w:cs="Arial"/>
        </w:rPr>
        <w:t>Festgelegte Maßnahmen / Wichtigste Zielsetzungen für den nächsten Betrachtungszeitraum und geplante Änderungen (auch: Satzungen / Modulhandbücher)</w:t>
      </w: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Pr="0061050B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rPr>
          <w:rFonts w:cs="Arial"/>
        </w:rPr>
      </w:pPr>
      <w:r w:rsidRPr="0061050B">
        <w:rPr>
          <w:rFonts w:cs="Arial"/>
        </w:rPr>
        <w:t>Durchgeführte Änderungen in Studiengängen</w:t>
      </w:r>
      <w:r>
        <w:rPr>
          <w:rFonts w:cs="Arial"/>
        </w:rPr>
        <w:t xml:space="preserve"> (auch: Satzungen / Modulhandbücher)</w:t>
      </w:r>
    </w:p>
    <w:p w:rsidR="00631C72" w:rsidRPr="0061050B" w:rsidRDefault="00631C72" w:rsidP="009721D0">
      <w:pPr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  <w:r>
        <w:rPr>
          <w:rFonts w:cs="Arial"/>
        </w:rPr>
        <w:t>Relevante Punkte für das nächste Strategiegespräch</w:t>
      </w: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</w:p>
    <w:p w:rsidR="00631C72" w:rsidRDefault="00631C72" w:rsidP="009721D0">
      <w:pPr>
        <w:spacing w:line="360" w:lineRule="auto"/>
        <w:rPr>
          <w:rFonts w:cs="Arial"/>
        </w:rPr>
      </w:pPr>
      <w:r>
        <w:rPr>
          <w:rFonts w:cs="Arial"/>
        </w:rPr>
        <w:t>Relevante Punkte für das nächste Akkreditierungsverfahren</w:t>
      </w:r>
    </w:p>
    <w:p w:rsidR="00631C72" w:rsidRDefault="00631C72" w:rsidP="001903B9">
      <w:pPr>
        <w:spacing w:line="360" w:lineRule="auto"/>
        <w:rPr>
          <w:rFonts w:cs="Arial"/>
        </w:rPr>
      </w:pPr>
    </w:p>
    <w:p w:rsidR="00631C72" w:rsidRPr="00C30789" w:rsidRDefault="00631C72" w:rsidP="00C30789">
      <w:pPr>
        <w:spacing w:line="360" w:lineRule="auto"/>
        <w:rPr>
          <w:rFonts w:cs="Arial"/>
        </w:rPr>
      </w:pPr>
    </w:p>
    <w:p w:rsidR="00631C72" w:rsidRPr="00C30789" w:rsidRDefault="00631C72" w:rsidP="00D05C10">
      <w:pPr>
        <w:spacing w:line="360" w:lineRule="auto"/>
        <w:rPr>
          <w:rFonts w:cs="Arial"/>
        </w:rPr>
      </w:pPr>
    </w:p>
    <w:p w:rsidR="00631C72" w:rsidRPr="001903B9" w:rsidRDefault="00631C72" w:rsidP="001903B9">
      <w:pPr>
        <w:spacing w:line="360" w:lineRule="auto"/>
        <w:rPr>
          <w:rFonts w:cs="Arial"/>
        </w:rPr>
      </w:pPr>
    </w:p>
    <w:p w:rsidR="00A669D5" w:rsidRPr="00FA5DB9" w:rsidRDefault="00A669D5" w:rsidP="00FA5DB9">
      <w:pPr>
        <w:tabs>
          <w:tab w:val="left" w:pos="3700"/>
        </w:tabs>
      </w:pPr>
    </w:p>
    <w:sectPr w:rsidR="00A669D5" w:rsidRPr="00FA5DB9" w:rsidSect="00631C72">
      <w:headerReference w:type="default" r:id="rId15"/>
      <w:footerReference w:type="default" r:id="rId16"/>
      <w:headerReference w:type="first" r:id="rId17"/>
      <w:type w:val="continuous"/>
      <w:pgSz w:w="11906" w:h="16838" w:code="9"/>
      <w:pgMar w:top="851" w:right="1321" w:bottom="1213" w:left="85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63C2" w:rsidRDefault="000063C2">
      <w:pPr>
        <w:spacing w:line="240" w:lineRule="auto"/>
      </w:pPr>
      <w:r>
        <w:separator/>
      </w:r>
    </w:p>
  </w:endnote>
  <w:endnote w:type="continuationSeparator" w:id="0">
    <w:p w:rsidR="000063C2" w:rsidRDefault="000063C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F621E" w:rsidRDefault="000F621E">
    <w:pPr>
      <w:pStyle w:val="Fuzeile"/>
    </w:pPr>
    <w:r>
      <w:fldChar w:fldCharType="begin"/>
    </w:r>
    <w:r>
      <w:instrText>PAGE   \* MERGEFORMAT</w:instrText>
    </w:r>
    <w:r>
      <w:fldChar w:fldCharType="separate"/>
    </w:r>
    <w:r w:rsidR="00631C72">
      <w:rPr>
        <w:noProof/>
      </w:rPr>
      <w:t>6</w:t>
    </w:r>
    <w:r>
      <w:fldChar w:fldCharType="end"/>
    </w:r>
  </w:p>
  <w:p w:rsidR="000F621E" w:rsidRDefault="000F621E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844" w:rsidRDefault="000063C2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1" layoutInCell="1" allowOverlap="1" wp14:anchorId="177D5E23" wp14:editId="3F911D8C">
              <wp:simplePos x="0" y="0"/>
              <wp:positionH relativeFrom="page">
                <wp:posOffset>6391275</wp:posOffset>
              </wp:positionH>
              <wp:positionV relativeFrom="page">
                <wp:posOffset>9754235</wp:posOffset>
              </wp:positionV>
              <wp:extent cx="994410" cy="218440"/>
              <wp:effectExtent l="0" t="635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9441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27844" w:rsidRDefault="00527844" w:rsidP="001D51B8">
                          <w:pPr>
                            <w:ind w:right="7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B46B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  <w:p w:rsidR="00527844" w:rsidRDefault="00527844"/>
                        <w:p w:rsidR="00527844" w:rsidRDefault="00527844" w:rsidP="001D51B8">
                          <w:pPr>
                            <w:ind w:right="7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3B46B6">
                            <w:rPr>
                              <w:noProof/>
                            </w:rPr>
                            <w:t>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30" type="#_x0000_t202" style="position:absolute;left:0;text-align:left;margin-left:503.25pt;margin-top:768.05pt;width:78.3pt;height:17.2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" filled="f" stroked="f">
              <v:textbox inset="0,0,0,0">
                <w:txbxContent>
                  <w:p w:rsidR="00527844" w:rsidRDefault="00527844" w:rsidP="001D51B8">
                    <w:pPr>
                      <w:ind w:right="7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B46B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  <w:p w:rsidR="00527844" w:rsidRDefault="00527844"/>
                  <w:p w:rsidR="00527844" w:rsidRDefault="00527844" w:rsidP="001D51B8">
                    <w:pPr>
                      <w:ind w:right="7"/>
                      <w:jc w:val="center"/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3B46B6">
                      <w:rPr>
                        <w:noProof/>
                      </w:rPr>
                      <w:t>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A5DB9" w:rsidRDefault="00631C72">
    <w:pPr>
      <w:pStyle w:val="Fuzeile"/>
    </w:pPr>
    <w:r>
      <w:rPr>
        <w:noProof/>
      </w:rPr>
      <w:drawing>
        <wp:anchor distT="0" distB="0" distL="114300" distR="114300" simplePos="0" relativeHeight="251670528" behindDoc="1" locked="0" layoutInCell="1" allowOverlap="1" wp14:anchorId="219BAF56" wp14:editId="6CA237A7">
          <wp:simplePos x="0" y="0"/>
          <wp:positionH relativeFrom="page">
            <wp:posOffset>6697345</wp:posOffset>
          </wp:positionH>
          <wp:positionV relativeFrom="page">
            <wp:posOffset>9442079</wp:posOffset>
          </wp:positionV>
          <wp:extent cx="619125" cy="866775"/>
          <wp:effectExtent l="0" t="0" r="9525" b="9525"/>
          <wp:wrapNone/>
          <wp:docPr id="17" name="Grafik 17" descr="E1_2_Folgeseite_unt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1_2_Folgeseite_unt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912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3DB3" w:rsidRDefault="007402B8">
    <w:pPr>
      <w:pStyle w:val="Fuzeil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2301" type="#_x0000_t75" style="position:absolute;left:0;text-align:left;margin-left:515.35pt;margin-top:741.95pt;width:48.75pt;height:68.25pt;z-index:-251649024;mso-position-horizontal-relative:page;mso-position-vertical-relative:page">
          <v:imagedata r:id="rId1" o:title="E1_2_Folgeseite_unten"/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63C2" w:rsidRDefault="000063C2">
      <w:pPr>
        <w:spacing w:line="240" w:lineRule="auto"/>
      </w:pPr>
      <w:r>
        <w:separator/>
      </w:r>
    </w:p>
  </w:footnote>
  <w:footnote w:type="continuationSeparator" w:id="0">
    <w:p w:rsidR="000063C2" w:rsidRDefault="000063C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C72" w:rsidRDefault="00631C72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C72" w:rsidRDefault="00631C72">
    <w:pPr>
      <w:pStyle w:val="Kopfzeil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27844" w:rsidRDefault="00FA5DB9" w:rsidP="000324E9">
    <w:pPr>
      <w:ind w:left="-993"/>
    </w:pPr>
    <w:r>
      <w:rPr>
        <w:noProof/>
      </w:rPr>
      <w:drawing>
        <wp:anchor distT="0" distB="0" distL="114300" distR="114300" simplePos="0" relativeHeight="251660288" behindDoc="0" locked="0" layoutInCell="1" allowOverlap="1" wp14:anchorId="3D27683A" wp14:editId="2BD64B91">
          <wp:simplePos x="0" y="0"/>
          <wp:positionH relativeFrom="column">
            <wp:posOffset>6724015</wp:posOffset>
          </wp:positionH>
          <wp:positionV relativeFrom="paragraph">
            <wp:posOffset>-210820</wp:posOffset>
          </wp:positionV>
          <wp:extent cx="126365" cy="10195560"/>
          <wp:effectExtent l="0" t="0" r="6985" b="0"/>
          <wp:wrapNone/>
          <wp:docPr id="7" name="Bild 21" descr="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i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365" cy="101955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63C2">
      <w:rPr>
        <w:noProof/>
      </w:rPr>
      <w:drawing>
        <wp:anchor distT="0" distB="0" distL="114300" distR="114300" simplePos="0" relativeHeight="251658240" behindDoc="0" locked="0" layoutInCell="1" allowOverlap="1" wp14:anchorId="571DD2FD" wp14:editId="2E342188">
          <wp:simplePos x="0" y="0"/>
          <wp:positionH relativeFrom="column">
            <wp:posOffset>-638810</wp:posOffset>
          </wp:positionH>
          <wp:positionV relativeFrom="paragraph">
            <wp:posOffset>-208915</wp:posOffset>
          </wp:positionV>
          <wp:extent cx="6992620" cy="10197465"/>
          <wp:effectExtent l="0" t="0" r="0" b="0"/>
          <wp:wrapNone/>
          <wp:docPr id="8" name="Bild 21" descr="Tite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 descr="Tite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2620" cy="101974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27844" w:rsidRDefault="00527844" w:rsidP="000324E9">
    <w:pPr>
      <w:ind w:left="-993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92" w:rsidRDefault="007402B8">
    <w:pPr>
      <w:rPr>
        <w:rFonts w:ascii="Times New Roman" w:hAnsi="Times New Roman"/>
      </w:rPr>
    </w:pPr>
    <w:r>
      <w:rPr>
        <w:noProof/>
      </w:rPr>
      <w:pict>
        <v:line id="_x0000_s12298" style="position:absolute;left:0;text-align:left;z-index:-251652096;mso-position-horizontal-relative:page;mso-position-vertical-relative:page" from="0,421pt" to="28.35pt,421pt" strokecolor="#969696">
          <w10:wrap anchorx="page" anchory="page"/>
          <w10:anchorlock/>
        </v:line>
      </w:pict>
    </w:r>
    <w:r w:rsidRPr="0085736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297" type="#_x0000_t202" style="position:absolute;left:0;text-align:left;margin-left:560.5pt;margin-top:44.9pt;width:14.6pt;height:14.5pt;z-index:251663360;mso-position-horizontal-relative:page;mso-position-vertical-relative:page" filled="f" stroked="f">
          <v:fill o:detectmouseclick="t"/>
          <v:textbox style="mso-next-textbox:#_x0000_s12297" inset="0,0,0,0">
            <w:txbxContent>
              <w:p w:rsidR="009A5A92" w:rsidRPr="00631C72" w:rsidRDefault="007402B8" w:rsidP="009A5A92">
                <w:pPr>
                  <w:jc w:val="right"/>
                  <w:rPr>
                    <w:rFonts w:cs="Arial"/>
                  </w:rPr>
                </w:pPr>
                <w:r w:rsidRPr="00631C72">
                  <w:rPr>
                    <w:rStyle w:val="Seitenzahl"/>
                    <w:rFonts w:ascii="Arial" w:hAnsi="Arial" w:cs="Arial"/>
                  </w:rPr>
                  <w:fldChar w:fldCharType="begin"/>
                </w:r>
                <w:r w:rsidRPr="00631C72">
                  <w:rPr>
                    <w:rStyle w:val="Seitenzahl"/>
                    <w:rFonts w:ascii="Arial" w:hAnsi="Arial" w:cs="Arial"/>
                  </w:rPr>
                  <w:instrText xml:space="preserve"> </w:instrText>
                </w:r>
                <w:r w:rsidRPr="00631C72">
                  <w:rPr>
                    <w:rStyle w:val="Seitenzahl"/>
                    <w:rFonts w:ascii="Arial" w:hAnsi="Arial" w:cs="Arial"/>
                  </w:rPr>
                  <w:instrText>PAGE</w:instrText>
                </w:r>
                <w:r w:rsidRPr="00631C72">
                  <w:rPr>
                    <w:rStyle w:val="Seitenzahl"/>
                    <w:rFonts w:ascii="Arial" w:hAnsi="Arial" w:cs="Arial"/>
                  </w:rPr>
                  <w:instrText xml:space="preserve"> </w:instrText>
                </w:r>
                <w:r w:rsidRPr="00631C72">
                  <w:rPr>
                    <w:rStyle w:val="Seitenzahl"/>
                    <w:rFonts w:ascii="Arial" w:hAnsi="Arial" w:cs="Arial"/>
                  </w:rPr>
                  <w:fldChar w:fldCharType="separate"/>
                </w:r>
                <w:r>
                  <w:rPr>
                    <w:rStyle w:val="Seitenzahl"/>
                    <w:rFonts w:ascii="Arial" w:hAnsi="Arial" w:cs="Arial"/>
                    <w:noProof/>
                  </w:rPr>
                  <w:t>5</w:t>
                </w:r>
                <w:r w:rsidRPr="00631C72">
                  <w:rPr>
                    <w:rStyle w:val="Seitenzahl"/>
                    <w:rFonts w:ascii="Arial" w:hAnsi="Arial" w:cs="Arial"/>
                  </w:rPr>
                  <w:fldChar w:fldCharType="end"/>
                </w:r>
              </w:p>
            </w:txbxContent>
          </v:textbox>
          <w10:wrap anchorx="page" anchory="page"/>
          <w10:anchorlock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A92" w:rsidRDefault="007402B8">
    <w:pPr>
      <w:rPr>
        <w:rFonts w:ascii="Times New Roman" w:hAnsi="Times New Roman"/>
      </w:rPr>
    </w:pPr>
    <w:bookmarkStart w:id="8" w:name="_GoBack"/>
    <w:bookmarkEnd w:id="8"/>
    <w:r>
      <w:rPr>
        <w:noProof/>
        <w:lang w:eastAsia="ja-JP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12303" type="#_x0000_t202" style="position:absolute;left:0;text-align:left;margin-left:-70.95pt;margin-top:-43.6pt;width:5.35pt;height:6.8pt;z-index:251669504" filled="f" stroked="f">
          <v:textbox style="mso-next-textbox:#_x0000_s12303">
            <w:txbxContent>
              <w:p w:rsidR="004554B6" w:rsidRPr="004554B6" w:rsidRDefault="007402B8" w:rsidP="004554B6">
                <w:pPr>
                  <w:rPr>
                    <w:rFonts w:ascii="Times New Roman" w:hAnsi="Times New Roman"/>
                    <w:sz w:val="16"/>
                    <w:szCs w:val="16"/>
                  </w:rPr>
                </w:pPr>
              </w:p>
            </w:txbxContent>
          </v:textbox>
        </v:shape>
      </w:pict>
    </w:r>
    <w:r>
      <w:rPr>
        <w:noProof/>
      </w:rPr>
      <w:pict>
        <v:line id="_x0000_s12300" style="position:absolute;left:0;text-align:left;z-index:-251650048;mso-position-horizontal-relative:page;mso-position-vertical-relative:page" from="0,297.7pt" to="28.35pt,297.7pt" strokecolor="#969696">
          <w10:wrap anchorx="page" anchory="page"/>
          <w10:anchorlock/>
        </v:line>
      </w:pict>
    </w:r>
    <w:r>
      <w:rPr>
        <w:noProof/>
      </w:rPr>
      <w:pict>
        <v:line id="_x0000_s12299" style="position:absolute;left:0;text-align:left;z-index:-251651072;mso-position-horizontal-relative:page;mso-position-vertical-relative:page" from="0,421pt" to="28.35pt,421pt" strokecolor="#969696">
          <w10:wrap anchorx="page" anchory="page"/>
          <w10:anchorlock/>
        </v:lin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C57B0"/>
    <w:multiLevelType w:val="hybridMultilevel"/>
    <w:tmpl w:val="9F90E77E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62564D1"/>
    <w:multiLevelType w:val="hybridMultilevel"/>
    <w:tmpl w:val="D60AE00A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055F79"/>
    <w:multiLevelType w:val="hybridMultilevel"/>
    <w:tmpl w:val="F14A5FF0"/>
    <w:lvl w:ilvl="0" w:tplc="A1AAA50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6E7452B"/>
    <w:multiLevelType w:val="hybridMultilevel"/>
    <w:tmpl w:val="784C57F8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8D07982"/>
    <w:multiLevelType w:val="hybridMultilevel"/>
    <w:tmpl w:val="8C46CDAC"/>
    <w:lvl w:ilvl="0" w:tplc="D41258F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F223F"/>
    <w:multiLevelType w:val="hybridMultilevel"/>
    <w:tmpl w:val="1CBCB8B4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81235D"/>
    <w:multiLevelType w:val="hybridMultilevel"/>
    <w:tmpl w:val="DAB283FA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38471EB"/>
    <w:multiLevelType w:val="hybridMultilevel"/>
    <w:tmpl w:val="2A30F094"/>
    <w:lvl w:ilvl="0" w:tplc="19AC2922">
      <w:start w:val="1"/>
      <w:numFmt w:val="bullet"/>
      <w:lvlText w:val="―"/>
      <w:lvlJc w:val="left"/>
      <w:pPr>
        <w:ind w:left="720" w:hanging="360"/>
      </w:pPr>
      <w:rPr>
        <w:rFonts w:ascii="Arial" w:hAnsi="Arial" w:hint="default"/>
        <w:color w:val="7F7F7F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9AA389E"/>
    <w:multiLevelType w:val="hybridMultilevel"/>
    <w:tmpl w:val="751E96E4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2C751F4"/>
    <w:multiLevelType w:val="hybridMultilevel"/>
    <w:tmpl w:val="69403F24"/>
    <w:lvl w:ilvl="0" w:tplc="E146CBC0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7941F82"/>
    <w:multiLevelType w:val="hybridMultilevel"/>
    <w:tmpl w:val="DF461A10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89F0F84"/>
    <w:multiLevelType w:val="hybridMultilevel"/>
    <w:tmpl w:val="2FFE8CDC"/>
    <w:lvl w:ilvl="0" w:tplc="19AC2922">
      <w:start w:val="1"/>
      <w:numFmt w:val="bullet"/>
      <w:lvlText w:val="―"/>
      <w:lvlJc w:val="left"/>
      <w:pPr>
        <w:ind w:left="2160" w:hanging="360"/>
      </w:pPr>
      <w:rPr>
        <w:rFonts w:ascii="Arial" w:hAnsi="Arial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5ABE7F7F"/>
    <w:multiLevelType w:val="hybridMultilevel"/>
    <w:tmpl w:val="154EA63A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B73560D"/>
    <w:multiLevelType w:val="hybridMultilevel"/>
    <w:tmpl w:val="FA2C328A"/>
    <w:lvl w:ilvl="0" w:tplc="0130DE24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F887639"/>
    <w:multiLevelType w:val="hybridMultilevel"/>
    <w:tmpl w:val="7F567704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3294125"/>
    <w:multiLevelType w:val="hybridMultilevel"/>
    <w:tmpl w:val="DC1CC4F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FB93494"/>
    <w:multiLevelType w:val="hybridMultilevel"/>
    <w:tmpl w:val="C25A7642"/>
    <w:lvl w:ilvl="0" w:tplc="E146CBC0">
      <w:start w:val="1"/>
      <w:numFmt w:val="bullet"/>
      <w:lvlText w:val=""/>
      <w:lvlJc w:val="right"/>
      <w:pPr>
        <w:ind w:left="720" w:hanging="360"/>
      </w:pPr>
      <w:rPr>
        <w:rFonts w:ascii="Wingdings" w:hAnsi="Wingdings" w:hint="default"/>
        <w:color w:val="7F7F7F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2"/>
  </w:num>
  <w:num w:numId="4">
    <w:abstractNumId w:val="8"/>
  </w:num>
  <w:num w:numId="5">
    <w:abstractNumId w:val="16"/>
  </w:num>
  <w:num w:numId="6">
    <w:abstractNumId w:val="4"/>
  </w:num>
  <w:num w:numId="7">
    <w:abstractNumId w:val="12"/>
  </w:num>
  <w:num w:numId="8">
    <w:abstractNumId w:val="10"/>
  </w:num>
  <w:num w:numId="9">
    <w:abstractNumId w:val="6"/>
  </w:num>
  <w:num w:numId="10">
    <w:abstractNumId w:val="5"/>
  </w:num>
  <w:num w:numId="11">
    <w:abstractNumId w:val="13"/>
  </w:num>
  <w:num w:numId="12">
    <w:abstractNumId w:val="7"/>
  </w:num>
  <w:num w:numId="13">
    <w:abstractNumId w:val="11"/>
  </w:num>
  <w:num w:numId="14">
    <w:abstractNumId w:val="3"/>
  </w:num>
  <w:num w:numId="15">
    <w:abstractNumId w:val="0"/>
  </w:num>
  <w:num w:numId="16">
    <w:abstractNumId w:val="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12305"/>
    <o:shapelayout v:ext="edit">
      <o:idmap v:ext="edit" data="1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63C2"/>
    <w:rsid w:val="00005FBC"/>
    <w:rsid w:val="000063C2"/>
    <w:rsid w:val="0001099B"/>
    <w:rsid w:val="000252D2"/>
    <w:rsid w:val="000324E9"/>
    <w:rsid w:val="000475FA"/>
    <w:rsid w:val="00047F79"/>
    <w:rsid w:val="00081875"/>
    <w:rsid w:val="000A6655"/>
    <w:rsid w:val="000F621E"/>
    <w:rsid w:val="0010066F"/>
    <w:rsid w:val="001601FE"/>
    <w:rsid w:val="001D51B8"/>
    <w:rsid w:val="001E5452"/>
    <w:rsid w:val="001E66B2"/>
    <w:rsid w:val="001F6332"/>
    <w:rsid w:val="00220524"/>
    <w:rsid w:val="00220687"/>
    <w:rsid w:val="0025503E"/>
    <w:rsid w:val="00294ED1"/>
    <w:rsid w:val="002C7BD9"/>
    <w:rsid w:val="002D5384"/>
    <w:rsid w:val="002E64CA"/>
    <w:rsid w:val="002F4D52"/>
    <w:rsid w:val="00313422"/>
    <w:rsid w:val="003405B6"/>
    <w:rsid w:val="003750E4"/>
    <w:rsid w:val="003842EF"/>
    <w:rsid w:val="00385214"/>
    <w:rsid w:val="003A24B6"/>
    <w:rsid w:val="003A7B4D"/>
    <w:rsid w:val="003B46B6"/>
    <w:rsid w:val="003C1A10"/>
    <w:rsid w:val="003C62D0"/>
    <w:rsid w:val="003D0A13"/>
    <w:rsid w:val="003D2664"/>
    <w:rsid w:val="003F0BFA"/>
    <w:rsid w:val="004016C2"/>
    <w:rsid w:val="00422551"/>
    <w:rsid w:val="00423E2A"/>
    <w:rsid w:val="00484AFB"/>
    <w:rsid w:val="00493758"/>
    <w:rsid w:val="004D6D00"/>
    <w:rsid w:val="004F6690"/>
    <w:rsid w:val="00521A9E"/>
    <w:rsid w:val="00522152"/>
    <w:rsid w:val="00527844"/>
    <w:rsid w:val="00542AA6"/>
    <w:rsid w:val="0055143A"/>
    <w:rsid w:val="005559F0"/>
    <w:rsid w:val="00561ED5"/>
    <w:rsid w:val="0057320C"/>
    <w:rsid w:val="005B61C4"/>
    <w:rsid w:val="005D4684"/>
    <w:rsid w:val="005E6B57"/>
    <w:rsid w:val="005F2B2B"/>
    <w:rsid w:val="006020ED"/>
    <w:rsid w:val="00603938"/>
    <w:rsid w:val="00613B83"/>
    <w:rsid w:val="00631B0C"/>
    <w:rsid w:val="00631C72"/>
    <w:rsid w:val="006367A3"/>
    <w:rsid w:val="00636873"/>
    <w:rsid w:val="00650479"/>
    <w:rsid w:val="006560B8"/>
    <w:rsid w:val="0068195A"/>
    <w:rsid w:val="006C4F94"/>
    <w:rsid w:val="006D4E76"/>
    <w:rsid w:val="007402B8"/>
    <w:rsid w:val="00741491"/>
    <w:rsid w:val="007513A5"/>
    <w:rsid w:val="007961C5"/>
    <w:rsid w:val="007B3D5E"/>
    <w:rsid w:val="007D61A3"/>
    <w:rsid w:val="007E3D02"/>
    <w:rsid w:val="007E5396"/>
    <w:rsid w:val="008100BB"/>
    <w:rsid w:val="0081359E"/>
    <w:rsid w:val="0089003A"/>
    <w:rsid w:val="008A258E"/>
    <w:rsid w:val="008C7073"/>
    <w:rsid w:val="008F5293"/>
    <w:rsid w:val="008F6569"/>
    <w:rsid w:val="00900E6B"/>
    <w:rsid w:val="009266F3"/>
    <w:rsid w:val="0095507C"/>
    <w:rsid w:val="00983942"/>
    <w:rsid w:val="009D3CCC"/>
    <w:rsid w:val="00A14963"/>
    <w:rsid w:val="00A41EBE"/>
    <w:rsid w:val="00A669D5"/>
    <w:rsid w:val="00AA1CB0"/>
    <w:rsid w:val="00AB6987"/>
    <w:rsid w:val="00AC1F85"/>
    <w:rsid w:val="00AF6982"/>
    <w:rsid w:val="00B52AEA"/>
    <w:rsid w:val="00B65518"/>
    <w:rsid w:val="00B83AE5"/>
    <w:rsid w:val="00BA7C44"/>
    <w:rsid w:val="00BB1EEA"/>
    <w:rsid w:val="00BB767B"/>
    <w:rsid w:val="00C412E5"/>
    <w:rsid w:val="00C41542"/>
    <w:rsid w:val="00C425BD"/>
    <w:rsid w:val="00C4277F"/>
    <w:rsid w:val="00C43426"/>
    <w:rsid w:val="00C745C6"/>
    <w:rsid w:val="00CA4F09"/>
    <w:rsid w:val="00CB48A6"/>
    <w:rsid w:val="00CB6FB0"/>
    <w:rsid w:val="00CE29E0"/>
    <w:rsid w:val="00CF3E2E"/>
    <w:rsid w:val="00D265F2"/>
    <w:rsid w:val="00D41DD0"/>
    <w:rsid w:val="00D448D7"/>
    <w:rsid w:val="00D54E38"/>
    <w:rsid w:val="00D57415"/>
    <w:rsid w:val="00D6207B"/>
    <w:rsid w:val="00D87894"/>
    <w:rsid w:val="00D941A0"/>
    <w:rsid w:val="00DA3F4C"/>
    <w:rsid w:val="00DA7C79"/>
    <w:rsid w:val="00DB20FA"/>
    <w:rsid w:val="00DD3006"/>
    <w:rsid w:val="00DF2D19"/>
    <w:rsid w:val="00E524AB"/>
    <w:rsid w:val="00E60919"/>
    <w:rsid w:val="00E634AF"/>
    <w:rsid w:val="00E75957"/>
    <w:rsid w:val="00E87313"/>
    <w:rsid w:val="00E90A79"/>
    <w:rsid w:val="00EC3046"/>
    <w:rsid w:val="00ED4F87"/>
    <w:rsid w:val="00EE3330"/>
    <w:rsid w:val="00EE64D3"/>
    <w:rsid w:val="00F061E7"/>
    <w:rsid w:val="00F0671A"/>
    <w:rsid w:val="00F33DBB"/>
    <w:rsid w:val="00F558C6"/>
    <w:rsid w:val="00F746FA"/>
    <w:rsid w:val="00F771BA"/>
    <w:rsid w:val="00FA5DB9"/>
    <w:rsid w:val="00FB3563"/>
    <w:rsid w:val="00FF13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3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0BFA"/>
    <w:pPr>
      <w:spacing w:line="280" w:lineRule="exact"/>
      <w:jc w:val="both"/>
    </w:pPr>
    <w:rPr>
      <w:rFonts w:ascii="Arial" w:hAnsi="Arial"/>
      <w:szCs w:val="24"/>
    </w:rPr>
  </w:style>
  <w:style w:type="paragraph" w:styleId="berschrift1">
    <w:name w:val="heading 1"/>
    <w:basedOn w:val="Standard"/>
    <w:next w:val="berschrift2"/>
    <w:qFormat/>
    <w:rsid w:val="003F0BFA"/>
    <w:pPr>
      <w:keepNext/>
      <w:spacing w:before="800" w:line="500" w:lineRule="exact"/>
      <w:contextualSpacing/>
      <w:jc w:val="left"/>
      <w:outlineLvl w:val="0"/>
    </w:pPr>
    <w:rPr>
      <w:rFonts w:ascii="Times New Roman" w:hAnsi="Times New Roman" w:cs="Arial"/>
      <w:bCs/>
      <w:kern w:val="32"/>
      <w:sz w:val="44"/>
      <w:szCs w:val="44"/>
    </w:rPr>
  </w:style>
  <w:style w:type="paragraph" w:styleId="berschrift2">
    <w:name w:val="heading 2"/>
    <w:basedOn w:val="Standard"/>
    <w:next w:val="Standard"/>
    <w:link w:val="berschrift2Zchn"/>
    <w:qFormat/>
    <w:rsid w:val="003F0BFA"/>
    <w:pPr>
      <w:keepNext/>
      <w:spacing w:before="640" w:after="320"/>
      <w:contextualSpacing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3F0BFA"/>
    <w:pPr>
      <w:keepNext/>
      <w:spacing w:before="640" w:after="320"/>
      <w:outlineLvl w:val="2"/>
    </w:pPr>
    <w:rPr>
      <w:rFonts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3F0BFA"/>
    <w:rPr>
      <w:rFonts w:ascii="Arial" w:hAnsi="Arial" w:cs="Arial"/>
      <w:b/>
      <w:bCs/>
      <w:iCs/>
      <w:szCs w:val="28"/>
      <w:lang w:eastAsia="de-DE"/>
    </w:rPr>
  </w:style>
  <w:style w:type="paragraph" w:styleId="Kopfzeile">
    <w:name w:val="header"/>
    <w:basedOn w:val="Standard"/>
    <w:rsid w:val="003F0BF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0A79"/>
    <w:pPr>
      <w:tabs>
        <w:tab w:val="center" w:pos="4536"/>
        <w:tab w:val="right" w:pos="9072"/>
      </w:tabs>
    </w:pPr>
  </w:style>
  <w:style w:type="paragraph" w:customStyle="1" w:styleId="Titelschrift">
    <w:name w:val="Titelschrift"/>
    <w:basedOn w:val="berschrift1"/>
    <w:rsid w:val="003F0BFA"/>
    <w:pPr>
      <w:spacing w:before="0" w:after="200" w:line="360" w:lineRule="auto"/>
      <w:jc w:val="both"/>
    </w:pPr>
    <w:rPr>
      <w:color w:val="FFFFFF"/>
      <w:sz w:val="72"/>
      <w:szCs w:val="72"/>
    </w:rPr>
  </w:style>
  <w:style w:type="character" w:customStyle="1" w:styleId="FuzeileZchn">
    <w:name w:val="Fußzeile Zchn"/>
    <w:link w:val="Fuzeile"/>
    <w:uiPriority w:val="99"/>
    <w:rsid w:val="000F621E"/>
    <w:rPr>
      <w:rFonts w:ascii="Arial" w:hAnsi="Arial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EE64D3"/>
    <w:pPr>
      <w:tabs>
        <w:tab w:val="right" w:pos="6237"/>
        <w:tab w:val="right" w:pos="9060"/>
        <w:tab w:val="right" w:pos="9372"/>
      </w:tabs>
    </w:pPr>
    <w:rPr>
      <w:b/>
      <w:bCs/>
      <w:noProof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842EF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3842EF"/>
    <w:rPr>
      <w:rFonts w:ascii="Arial" w:hAnsi="Arial"/>
      <w:lang w:eastAsia="de-DE"/>
    </w:rPr>
  </w:style>
  <w:style w:type="character" w:styleId="Funotenzeichen">
    <w:name w:val="footnote reference"/>
    <w:uiPriority w:val="99"/>
    <w:semiHidden/>
    <w:unhideWhenUsed/>
    <w:rsid w:val="003842EF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36873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636873"/>
    <w:rPr>
      <w:rFonts w:ascii="Arial" w:hAnsi="Arial"/>
      <w:lang w:eastAsia="de-DE"/>
    </w:rPr>
  </w:style>
  <w:style w:type="character" w:styleId="Endnotenzeichen">
    <w:name w:val="endnote reference"/>
    <w:uiPriority w:val="99"/>
    <w:semiHidden/>
    <w:unhideWhenUsed/>
    <w:rsid w:val="00636873"/>
    <w:rPr>
      <w:vertAlign w:val="superscript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E5452"/>
    <w:pPr>
      <w:keepLines/>
      <w:spacing w:before="480" w:line="276" w:lineRule="auto"/>
      <w:contextualSpacing w:val="0"/>
      <w:outlineLvl w:val="9"/>
    </w:pPr>
    <w:rPr>
      <w:rFonts w:ascii="Cambria" w:eastAsia="MS Gothic" w:hAnsi="Cambria" w:cs="Times New Roman"/>
      <w:b/>
      <w:color w:val="365F91"/>
      <w:kern w:val="0"/>
      <w:sz w:val="28"/>
      <w:szCs w:val="28"/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9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6982"/>
    <w:rPr>
      <w:rFonts w:ascii="Tahoma" w:hAnsi="Tahoma" w:cs="Tahoma"/>
      <w:sz w:val="16"/>
      <w:szCs w:val="16"/>
      <w:lang w:eastAsia="de-DE"/>
    </w:rPr>
  </w:style>
  <w:style w:type="paragraph" w:customStyle="1" w:styleId="Untertitelschrift">
    <w:name w:val="Untertitelschrift"/>
    <w:basedOn w:val="Titelschrift"/>
    <w:rsid w:val="00527844"/>
    <w:pPr>
      <w:spacing w:before="60" w:after="0"/>
    </w:pPr>
    <w:rPr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D57415"/>
    <w:pPr>
      <w:tabs>
        <w:tab w:val="right" w:pos="9060"/>
      </w:tabs>
      <w:ind w:left="20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EE64D3"/>
    <w:pPr>
      <w:ind w:left="400"/>
    </w:pPr>
  </w:style>
  <w:style w:type="character" w:styleId="Hyperlink">
    <w:name w:val="Hyperlink"/>
    <w:uiPriority w:val="99"/>
    <w:unhideWhenUsed/>
    <w:rsid w:val="00EE64D3"/>
    <w:rPr>
      <w:color w:val="0000FF"/>
      <w:u w:val="single"/>
    </w:rPr>
  </w:style>
  <w:style w:type="paragraph" w:customStyle="1" w:styleId="01HeadlineInnenseiten22pt8">
    <w:name w:val="01_Headline_Innenseiten_22pt/8"/>
    <w:aliases w:val="5mm"/>
    <w:basedOn w:val="Standard"/>
    <w:uiPriority w:val="99"/>
    <w:rsid w:val="003B46B6"/>
    <w:pPr>
      <w:autoSpaceDE w:val="0"/>
      <w:autoSpaceDN w:val="0"/>
      <w:adjustRightInd w:val="0"/>
      <w:spacing w:line="520" w:lineRule="atLeast"/>
      <w:jc w:val="left"/>
      <w:textAlignment w:val="center"/>
    </w:pPr>
    <w:rPr>
      <w:rFonts w:ascii="Times New Roman" w:hAnsi="Times New Roman"/>
      <w:color w:val="000000"/>
      <w:sz w:val="44"/>
      <w:szCs w:val="44"/>
    </w:rPr>
  </w:style>
  <w:style w:type="paragraph" w:customStyle="1" w:styleId="Body1">
    <w:name w:val="Body 1"/>
    <w:rsid w:val="00631C72"/>
    <w:rPr>
      <w:rFonts w:ascii="Helvetica" w:eastAsia="Arial Unicode MS" w:hAnsi="Helvetica"/>
      <w:color w:val="000000"/>
      <w:sz w:val="24"/>
    </w:rPr>
  </w:style>
  <w:style w:type="character" w:styleId="Seitenzahl">
    <w:name w:val="page number"/>
    <w:rsid w:val="00631C72"/>
    <w:rPr>
      <w:rFonts w:ascii="Times New Roman" w:hAnsi="Times New Roman" w:cs="Times New Roma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3F0BFA"/>
    <w:pPr>
      <w:spacing w:line="280" w:lineRule="exact"/>
      <w:jc w:val="both"/>
    </w:pPr>
    <w:rPr>
      <w:rFonts w:ascii="Arial" w:hAnsi="Arial"/>
      <w:szCs w:val="24"/>
    </w:rPr>
  </w:style>
  <w:style w:type="paragraph" w:styleId="berschrift1">
    <w:name w:val="heading 1"/>
    <w:basedOn w:val="Standard"/>
    <w:next w:val="berschrift2"/>
    <w:qFormat/>
    <w:rsid w:val="003F0BFA"/>
    <w:pPr>
      <w:keepNext/>
      <w:spacing w:before="800" w:line="500" w:lineRule="exact"/>
      <w:contextualSpacing/>
      <w:jc w:val="left"/>
      <w:outlineLvl w:val="0"/>
    </w:pPr>
    <w:rPr>
      <w:rFonts w:ascii="Times New Roman" w:hAnsi="Times New Roman" w:cs="Arial"/>
      <w:bCs/>
      <w:kern w:val="32"/>
      <w:sz w:val="44"/>
      <w:szCs w:val="44"/>
    </w:rPr>
  </w:style>
  <w:style w:type="paragraph" w:styleId="berschrift2">
    <w:name w:val="heading 2"/>
    <w:basedOn w:val="Standard"/>
    <w:next w:val="Standard"/>
    <w:link w:val="berschrift2Zchn"/>
    <w:qFormat/>
    <w:rsid w:val="003F0BFA"/>
    <w:pPr>
      <w:keepNext/>
      <w:spacing w:before="640" w:after="320"/>
      <w:contextualSpacing/>
      <w:outlineLvl w:val="1"/>
    </w:pPr>
    <w:rPr>
      <w:rFonts w:cs="Arial"/>
      <w:b/>
      <w:bCs/>
      <w:iCs/>
      <w:szCs w:val="28"/>
    </w:rPr>
  </w:style>
  <w:style w:type="paragraph" w:styleId="berschrift3">
    <w:name w:val="heading 3"/>
    <w:basedOn w:val="Standard"/>
    <w:next w:val="Standard"/>
    <w:qFormat/>
    <w:rsid w:val="003F0BFA"/>
    <w:pPr>
      <w:keepNext/>
      <w:spacing w:before="640" w:after="320"/>
      <w:outlineLvl w:val="2"/>
    </w:pPr>
    <w:rPr>
      <w:rFonts w:cs="Arial"/>
      <w:b/>
      <w:bCs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link w:val="berschrift2"/>
    <w:rsid w:val="003F0BFA"/>
    <w:rPr>
      <w:rFonts w:ascii="Arial" w:hAnsi="Arial" w:cs="Arial"/>
      <w:b/>
      <w:bCs/>
      <w:iCs/>
      <w:szCs w:val="28"/>
      <w:lang w:eastAsia="de-DE"/>
    </w:rPr>
  </w:style>
  <w:style w:type="paragraph" w:styleId="Kopfzeile">
    <w:name w:val="header"/>
    <w:basedOn w:val="Standard"/>
    <w:rsid w:val="003F0BFA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E90A79"/>
    <w:pPr>
      <w:tabs>
        <w:tab w:val="center" w:pos="4536"/>
        <w:tab w:val="right" w:pos="9072"/>
      </w:tabs>
    </w:pPr>
  </w:style>
  <w:style w:type="paragraph" w:customStyle="1" w:styleId="Titelschrift">
    <w:name w:val="Titelschrift"/>
    <w:basedOn w:val="berschrift1"/>
    <w:rsid w:val="003F0BFA"/>
    <w:pPr>
      <w:spacing w:before="0" w:after="200" w:line="360" w:lineRule="auto"/>
      <w:jc w:val="both"/>
    </w:pPr>
    <w:rPr>
      <w:color w:val="FFFFFF"/>
      <w:sz w:val="72"/>
      <w:szCs w:val="72"/>
    </w:rPr>
  </w:style>
  <w:style w:type="character" w:customStyle="1" w:styleId="FuzeileZchn">
    <w:name w:val="Fußzeile Zchn"/>
    <w:link w:val="Fuzeile"/>
    <w:uiPriority w:val="99"/>
    <w:rsid w:val="000F621E"/>
    <w:rPr>
      <w:rFonts w:ascii="Arial" w:hAnsi="Arial"/>
      <w:szCs w:val="24"/>
      <w:lang w:eastAsia="de-DE"/>
    </w:rPr>
  </w:style>
  <w:style w:type="paragraph" w:styleId="Verzeichnis1">
    <w:name w:val="toc 1"/>
    <w:basedOn w:val="Standard"/>
    <w:next w:val="Standard"/>
    <w:autoRedefine/>
    <w:uiPriority w:val="39"/>
    <w:unhideWhenUsed/>
    <w:qFormat/>
    <w:rsid w:val="00EE64D3"/>
    <w:pPr>
      <w:tabs>
        <w:tab w:val="right" w:pos="6237"/>
        <w:tab w:val="right" w:pos="9060"/>
        <w:tab w:val="right" w:pos="9372"/>
      </w:tabs>
    </w:pPr>
    <w:rPr>
      <w:b/>
      <w:bCs/>
      <w:noProof/>
      <w:lang w:val="en-US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3842EF"/>
    <w:rPr>
      <w:szCs w:val="20"/>
    </w:rPr>
  </w:style>
  <w:style w:type="character" w:customStyle="1" w:styleId="FunotentextZchn">
    <w:name w:val="Fußnotentext Zchn"/>
    <w:link w:val="Funotentext"/>
    <w:uiPriority w:val="99"/>
    <w:semiHidden/>
    <w:rsid w:val="003842EF"/>
    <w:rPr>
      <w:rFonts w:ascii="Arial" w:hAnsi="Arial"/>
      <w:lang w:eastAsia="de-DE"/>
    </w:rPr>
  </w:style>
  <w:style w:type="character" w:styleId="Funotenzeichen">
    <w:name w:val="footnote reference"/>
    <w:uiPriority w:val="99"/>
    <w:semiHidden/>
    <w:unhideWhenUsed/>
    <w:rsid w:val="003842EF"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rsid w:val="00636873"/>
    <w:rPr>
      <w:szCs w:val="20"/>
    </w:rPr>
  </w:style>
  <w:style w:type="character" w:customStyle="1" w:styleId="EndnotentextZchn">
    <w:name w:val="Endnotentext Zchn"/>
    <w:link w:val="Endnotentext"/>
    <w:uiPriority w:val="99"/>
    <w:semiHidden/>
    <w:rsid w:val="00636873"/>
    <w:rPr>
      <w:rFonts w:ascii="Arial" w:hAnsi="Arial"/>
      <w:lang w:eastAsia="de-DE"/>
    </w:rPr>
  </w:style>
  <w:style w:type="character" w:styleId="Endnotenzeichen">
    <w:name w:val="endnote reference"/>
    <w:uiPriority w:val="99"/>
    <w:semiHidden/>
    <w:unhideWhenUsed/>
    <w:rsid w:val="00636873"/>
    <w:rPr>
      <w:vertAlign w:val="superscript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E5452"/>
    <w:pPr>
      <w:keepLines/>
      <w:spacing w:before="480" w:line="276" w:lineRule="auto"/>
      <w:contextualSpacing w:val="0"/>
      <w:outlineLvl w:val="9"/>
    </w:pPr>
    <w:rPr>
      <w:rFonts w:ascii="Cambria" w:eastAsia="MS Gothic" w:hAnsi="Cambria" w:cs="Times New Roman"/>
      <w:b/>
      <w:color w:val="365F91"/>
      <w:kern w:val="0"/>
      <w:sz w:val="28"/>
      <w:szCs w:val="28"/>
      <w:lang w:eastAsia="ja-JP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AF698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AF6982"/>
    <w:rPr>
      <w:rFonts w:ascii="Tahoma" w:hAnsi="Tahoma" w:cs="Tahoma"/>
      <w:sz w:val="16"/>
      <w:szCs w:val="16"/>
      <w:lang w:eastAsia="de-DE"/>
    </w:rPr>
  </w:style>
  <w:style w:type="paragraph" w:customStyle="1" w:styleId="Untertitelschrift">
    <w:name w:val="Untertitelschrift"/>
    <w:basedOn w:val="Titelschrift"/>
    <w:rsid w:val="00527844"/>
    <w:pPr>
      <w:spacing w:before="60" w:after="0"/>
    </w:pPr>
    <w:rPr>
      <w:sz w:val="32"/>
    </w:rPr>
  </w:style>
  <w:style w:type="paragraph" w:styleId="Verzeichnis2">
    <w:name w:val="toc 2"/>
    <w:basedOn w:val="Standard"/>
    <w:next w:val="Standard"/>
    <w:autoRedefine/>
    <w:uiPriority w:val="39"/>
    <w:unhideWhenUsed/>
    <w:qFormat/>
    <w:rsid w:val="00D57415"/>
    <w:pPr>
      <w:tabs>
        <w:tab w:val="right" w:pos="9060"/>
      </w:tabs>
      <w:ind w:left="200"/>
    </w:pPr>
    <w:rPr>
      <w:noProof/>
    </w:rPr>
  </w:style>
  <w:style w:type="paragraph" w:styleId="Verzeichnis3">
    <w:name w:val="toc 3"/>
    <w:basedOn w:val="Standard"/>
    <w:next w:val="Standard"/>
    <w:autoRedefine/>
    <w:uiPriority w:val="39"/>
    <w:unhideWhenUsed/>
    <w:qFormat/>
    <w:rsid w:val="00EE64D3"/>
    <w:pPr>
      <w:ind w:left="400"/>
    </w:pPr>
  </w:style>
  <w:style w:type="character" w:styleId="Hyperlink">
    <w:name w:val="Hyperlink"/>
    <w:uiPriority w:val="99"/>
    <w:unhideWhenUsed/>
    <w:rsid w:val="00EE64D3"/>
    <w:rPr>
      <w:color w:val="0000FF"/>
      <w:u w:val="single"/>
    </w:rPr>
  </w:style>
  <w:style w:type="paragraph" w:customStyle="1" w:styleId="01HeadlineInnenseiten22pt8">
    <w:name w:val="01_Headline_Innenseiten_22pt/8"/>
    <w:aliases w:val="5mm"/>
    <w:basedOn w:val="Standard"/>
    <w:uiPriority w:val="99"/>
    <w:rsid w:val="003B46B6"/>
    <w:pPr>
      <w:autoSpaceDE w:val="0"/>
      <w:autoSpaceDN w:val="0"/>
      <w:adjustRightInd w:val="0"/>
      <w:spacing w:line="520" w:lineRule="atLeast"/>
      <w:jc w:val="left"/>
      <w:textAlignment w:val="center"/>
    </w:pPr>
    <w:rPr>
      <w:rFonts w:ascii="Times New Roman" w:hAnsi="Times New Roman"/>
      <w:color w:val="000000"/>
      <w:sz w:val="44"/>
      <w:szCs w:val="44"/>
    </w:rPr>
  </w:style>
  <w:style w:type="paragraph" w:customStyle="1" w:styleId="Body1">
    <w:name w:val="Body 1"/>
    <w:rsid w:val="00631C72"/>
    <w:rPr>
      <w:rFonts w:ascii="Helvetica" w:eastAsia="Arial Unicode MS" w:hAnsi="Helvetica"/>
      <w:color w:val="000000"/>
      <w:sz w:val="24"/>
    </w:rPr>
  </w:style>
  <w:style w:type="character" w:styleId="Seitenzahl">
    <w:name w:val="page number"/>
    <w:rsid w:val="00631C72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O:\Studienqualitaet\QM\Systemakkreditierung\Interne%20Verfahren\Akkreditierung\Vorlagen\Vorlage_Titel_Leitfaden.do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5D434E-154D-4387-AE8D-D770C47B73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Vorlage_Titel_Leitfaden</Template>
  <TotalTime>0</TotalTime>
  <Pages>6</Pages>
  <Words>191</Words>
  <Characters>1788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Lara Clausing</dc:creator>
  <cp:lastModifiedBy>Lara Clausing</cp:lastModifiedBy>
  <cp:revision>3</cp:revision>
  <cp:lastPrinted>2018-09-21T13:33:00Z</cp:lastPrinted>
  <dcterms:created xsi:type="dcterms:W3CDTF">2018-09-21T13:33:00Z</dcterms:created>
  <dcterms:modified xsi:type="dcterms:W3CDTF">2018-09-21T13:33:00Z</dcterms:modified>
</cp:coreProperties>
</file>